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comgrade"/>
        <w:tblW w:w="10488" w:type="dxa"/>
        <w:tblLook w:val="04A0" w:firstRow="1" w:lastRow="0" w:firstColumn="1" w:lastColumn="0" w:noHBand="0" w:noVBand="1"/>
      </w:tblPr>
      <w:tblGrid>
        <w:gridCol w:w="10488"/>
      </w:tblGrid>
      <w:tr w:rsidR="00B5111B" w:rsidRPr="00B5111B" w14:paraId="0DDC7105" w14:textId="77777777" w:rsidTr="002C148B">
        <w:trPr>
          <w:trHeight w:hRule="exact" w:val="1417"/>
        </w:trPr>
        <w:tc>
          <w:tcPr>
            <w:tcW w:w="10488" w:type="dxa"/>
          </w:tcPr>
          <w:p w14:paraId="7B4F356C" w14:textId="77777777" w:rsidR="00B5111B" w:rsidRPr="009A7FD2" w:rsidRDefault="00B5111B" w:rsidP="00B5111B">
            <w:p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jc w:val="center"/>
              <w:rPr>
                <w:b/>
                <w:bCs/>
                <w:color w:val="FF0000"/>
                <w:u w:val="single"/>
                <w:lang w:val="en-US"/>
              </w:rPr>
            </w:pPr>
            <w:r w:rsidRPr="009A7FD2">
              <w:rPr>
                <w:b/>
                <w:bCs/>
                <w:color w:val="FF0000"/>
                <w:u w:val="single"/>
                <w:lang w:val="en-US"/>
              </w:rPr>
              <w:t>ATENÇÃO</w:t>
            </w:r>
          </w:p>
          <w:p w14:paraId="28C17469" w14:textId="66CD91AC" w:rsidR="00B5111B" w:rsidRPr="009A7FD2" w:rsidRDefault="00B5111B" w:rsidP="009A7FD2">
            <w:pPr>
              <w:pStyle w:val="PargrafodaLista"/>
              <w:numPr>
                <w:ilvl w:val="0"/>
                <w:numId w:val="1"/>
              </w:num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ind w:left="319"/>
              <w:jc w:val="both"/>
              <w:rPr>
                <w:sz w:val="19"/>
                <w:szCs w:val="19"/>
              </w:rPr>
            </w:pPr>
            <w:r w:rsidRPr="009A7FD2">
              <w:rPr>
                <w:sz w:val="19"/>
                <w:szCs w:val="19"/>
              </w:rPr>
              <w:t xml:space="preserve">Esta </w:t>
            </w:r>
            <w:r w:rsidR="00B058AF">
              <w:rPr>
                <w:sz w:val="19"/>
                <w:szCs w:val="19"/>
              </w:rPr>
              <w:t>D</w:t>
            </w:r>
            <w:r w:rsidRPr="009A7FD2">
              <w:rPr>
                <w:sz w:val="19"/>
                <w:szCs w:val="19"/>
              </w:rPr>
              <w:t xml:space="preserve">eclaração se aplica </w:t>
            </w:r>
            <w:r w:rsidR="00B058AF">
              <w:rPr>
                <w:sz w:val="19"/>
                <w:szCs w:val="19"/>
              </w:rPr>
              <w:t>aos</w:t>
            </w:r>
            <w:r w:rsidR="009A7FD2" w:rsidRPr="009A7FD2">
              <w:rPr>
                <w:sz w:val="19"/>
                <w:szCs w:val="19"/>
              </w:rPr>
              <w:t xml:space="preserve"> caso</w:t>
            </w:r>
            <w:r w:rsidR="009A7FD2">
              <w:rPr>
                <w:sz w:val="19"/>
                <w:szCs w:val="19"/>
              </w:rPr>
              <w:t>s</w:t>
            </w:r>
            <w:r w:rsidR="009A7FD2" w:rsidRPr="009A7FD2">
              <w:rPr>
                <w:sz w:val="19"/>
                <w:szCs w:val="19"/>
              </w:rPr>
              <w:t xml:space="preserve"> de</w:t>
            </w:r>
            <w:r w:rsidRPr="009A7FD2">
              <w:rPr>
                <w:sz w:val="19"/>
                <w:szCs w:val="19"/>
              </w:rPr>
              <w:t xml:space="preserve"> </w:t>
            </w:r>
            <w:r w:rsidR="009A7FD2" w:rsidRPr="009A7FD2">
              <w:rPr>
                <w:sz w:val="19"/>
                <w:szCs w:val="19"/>
              </w:rPr>
              <w:t>Alvar</w:t>
            </w:r>
            <w:r w:rsidR="00316308">
              <w:rPr>
                <w:sz w:val="19"/>
                <w:szCs w:val="19"/>
              </w:rPr>
              <w:t>á</w:t>
            </w:r>
            <w:r w:rsidR="009A7FD2" w:rsidRPr="009A7FD2">
              <w:rPr>
                <w:sz w:val="19"/>
                <w:szCs w:val="19"/>
              </w:rPr>
              <w:t xml:space="preserve"> de</w:t>
            </w:r>
            <w:r w:rsidR="00B058AF">
              <w:rPr>
                <w:sz w:val="19"/>
                <w:szCs w:val="19"/>
              </w:rPr>
              <w:t xml:space="preserve"> </w:t>
            </w:r>
            <w:r w:rsidR="00A33B3C">
              <w:rPr>
                <w:sz w:val="19"/>
                <w:szCs w:val="19"/>
              </w:rPr>
              <w:t xml:space="preserve">Funcionamento, </w:t>
            </w:r>
            <w:r w:rsidR="00A33B3C" w:rsidRPr="00A33B3C">
              <w:rPr>
                <w:sz w:val="19"/>
                <w:szCs w:val="19"/>
              </w:rPr>
              <w:t>CCO, Habite-se, Visto e demais Certidões e Certificados.</w:t>
            </w:r>
            <w:r w:rsidR="009A7FD2" w:rsidRPr="009A7FD2">
              <w:rPr>
                <w:sz w:val="19"/>
                <w:szCs w:val="19"/>
              </w:rPr>
              <w:t xml:space="preserve"> Para casos de construção de edificação nova, a normativa de acessibilidade deverá ser atendida na íntegra</w:t>
            </w:r>
            <w:r w:rsidR="009A7FD2">
              <w:rPr>
                <w:sz w:val="19"/>
                <w:szCs w:val="19"/>
              </w:rPr>
              <w:t>.</w:t>
            </w:r>
          </w:p>
          <w:p w14:paraId="209BA382" w14:textId="77777777" w:rsidR="009A7FD2" w:rsidRPr="009A7FD2" w:rsidRDefault="009A7FD2" w:rsidP="002C148B">
            <w:pPr>
              <w:pStyle w:val="PargrafodaLista"/>
              <w:numPr>
                <w:ilvl w:val="0"/>
                <w:numId w:val="1"/>
              </w:num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ind w:left="319"/>
              <w:jc w:val="both"/>
              <w:rPr>
                <w:sz w:val="19"/>
                <w:szCs w:val="19"/>
              </w:rPr>
            </w:pPr>
            <w:r w:rsidRPr="00EA19DB">
              <w:rPr>
                <w:b/>
                <w:sz w:val="19"/>
                <w:szCs w:val="19"/>
                <w:u w:val="single"/>
              </w:rPr>
              <w:t xml:space="preserve">Esta declaração não exime o proprietário nem o profissional de quaisquer obrigações perante </w:t>
            </w:r>
            <w:r w:rsidR="002C148B" w:rsidRPr="00EA19DB">
              <w:rPr>
                <w:b/>
                <w:sz w:val="19"/>
                <w:szCs w:val="19"/>
                <w:u w:val="single"/>
              </w:rPr>
              <w:t>à</w:t>
            </w:r>
            <w:r w:rsidRPr="00EA19DB">
              <w:rPr>
                <w:b/>
                <w:sz w:val="19"/>
                <w:szCs w:val="19"/>
                <w:u w:val="single"/>
              </w:rPr>
              <w:t xml:space="preserve"> legislação de acessibilidade, em especial a LF nº 10.098/2000, DF nº 5.296/2004, e LF nº 13.146/2015</w:t>
            </w:r>
            <w:r w:rsidRPr="009A7FD2">
              <w:rPr>
                <w:sz w:val="19"/>
                <w:szCs w:val="19"/>
              </w:rPr>
              <w:t>.</w:t>
            </w:r>
          </w:p>
        </w:tc>
      </w:tr>
    </w:tbl>
    <w:p w14:paraId="5CE88888" w14:textId="77777777" w:rsidR="00B5111B" w:rsidRDefault="00B5111B" w:rsidP="00B5111B">
      <w:pPr>
        <w:spacing w:after="0"/>
        <w:jc w:val="center"/>
        <w:rPr>
          <w:b/>
          <w:bCs/>
        </w:rPr>
      </w:pPr>
    </w:p>
    <w:p w14:paraId="5FCAC0B1" w14:textId="07A09F7A" w:rsidR="00B5111B" w:rsidRDefault="00B5111B" w:rsidP="00B5111B">
      <w:pPr>
        <w:spacing w:after="0"/>
        <w:jc w:val="center"/>
        <w:rPr>
          <w:b/>
          <w:bCs/>
        </w:rPr>
      </w:pPr>
      <w:r w:rsidRPr="00F35A7F">
        <w:rPr>
          <w:b/>
          <w:bCs/>
        </w:rPr>
        <w:t xml:space="preserve">DECLARAÇÃO </w:t>
      </w:r>
      <w:r>
        <w:rPr>
          <w:b/>
          <w:bCs/>
        </w:rPr>
        <w:t>DE IMPRATICABILIDADE DO ATENDIMENTO DA ADAPTAÇÃO</w:t>
      </w:r>
      <w:r w:rsidR="00B058AF">
        <w:rPr>
          <w:b/>
          <w:bCs/>
        </w:rPr>
        <w:t xml:space="preserve"> DE ACESSIBILIDADE</w:t>
      </w:r>
    </w:p>
    <w:p w14:paraId="004F26BD" w14:textId="53281AB0" w:rsidR="002C148B" w:rsidRDefault="002C148B" w:rsidP="002C148B">
      <w:pPr>
        <w:spacing w:after="0"/>
        <w:jc w:val="center"/>
      </w:pPr>
      <w:r>
        <w:rPr>
          <w:b/>
          <w:bCs/>
        </w:rPr>
        <w:t xml:space="preserve">MODELO </w:t>
      </w:r>
      <w:r w:rsidR="00B94C1D" w:rsidRPr="00B94C1D">
        <w:rPr>
          <w:b/>
          <w:bCs/>
        </w:rPr>
        <w:t>3.</w:t>
      </w:r>
      <w:r w:rsidR="001D5653">
        <w:rPr>
          <w:b/>
          <w:bCs/>
        </w:rPr>
        <w:t>4</w:t>
      </w:r>
      <w:r w:rsidR="00B94C1D" w:rsidRPr="00B94C1D">
        <w:rPr>
          <w:b/>
          <w:bCs/>
        </w:rPr>
        <w:t>.</w:t>
      </w:r>
      <w:r w:rsidRPr="007A7F23">
        <w:rPr>
          <w:b/>
          <w:bCs/>
          <w:color w:val="FF0000"/>
        </w:rPr>
        <w:t xml:space="preserve"> </w:t>
      </w:r>
      <w:r>
        <w:rPr>
          <w:b/>
          <w:bCs/>
        </w:rPr>
        <w:t xml:space="preserve">DA RESOLUÇÃO GSOPE </w:t>
      </w:r>
      <w:r w:rsidR="008274B1" w:rsidRPr="0015067F">
        <w:rPr>
          <w:b/>
          <w:bCs/>
          <w:sz w:val="24"/>
          <w:szCs w:val="24"/>
        </w:rPr>
        <w:t xml:space="preserve">Nº </w:t>
      </w:r>
      <w:r w:rsidR="008274B1">
        <w:rPr>
          <w:b/>
          <w:bCs/>
          <w:sz w:val="24"/>
          <w:szCs w:val="24"/>
        </w:rPr>
        <w:t>04/2021(e alterações)</w:t>
      </w:r>
    </w:p>
    <w:p w14:paraId="778DCB5E" w14:textId="77777777" w:rsidR="00B5111B" w:rsidRPr="00305400" w:rsidRDefault="00B5111B" w:rsidP="00B5111B">
      <w:p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jc w:val="both"/>
      </w:pPr>
    </w:p>
    <w:p w14:paraId="44EBFAFF" w14:textId="1855E9BB" w:rsidR="007977BF" w:rsidRDefault="00F35A7F" w:rsidP="008438C3">
      <w:pPr>
        <w:tabs>
          <w:tab w:val="left" w:pos="1701"/>
          <w:tab w:val="left" w:pos="3828"/>
          <w:tab w:val="left" w:pos="5670"/>
          <w:tab w:val="left" w:pos="8505"/>
          <w:tab w:val="right" w:pos="10488"/>
        </w:tabs>
        <w:spacing w:after="0" w:line="276" w:lineRule="auto"/>
        <w:jc w:val="both"/>
      </w:pPr>
      <w:r w:rsidRPr="00F35A7F">
        <w:t>Nós</w:t>
      </w:r>
      <w:r w:rsidR="001C1C67">
        <w:t>,</w:t>
      </w:r>
      <w:r w:rsidRPr="00F35A7F">
        <w:t xml:space="preserve"> abaixo assinados, na condição de </w:t>
      </w:r>
      <w:r w:rsidR="00D1127B">
        <w:t>p</w:t>
      </w:r>
      <w:r w:rsidRPr="00F35A7F">
        <w:t xml:space="preserve">roprietário(s), responsável(eis) </w:t>
      </w:r>
      <w:r w:rsidR="00F84CF6">
        <w:t>pelo projeto e responsável(is)</w:t>
      </w:r>
      <w:r w:rsidRPr="00F35A7F">
        <w:t xml:space="preserve"> pela</w:t>
      </w:r>
      <w:r w:rsidR="00E01A34">
        <w:t xml:space="preserve"> </w:t>
      </w:r>
      <w:r w:rsidR="007E3FA7">
        <w:t>edificação</w:t>
      </w:r>
      <w:r w:rsidR="00B058AF">
        <w:t xml:space="preserve"> de uso      </w:t>
      </w:r>
      <w:permStart w:id="1779914406" w:edGrp="everyone"/>
      <w:sdt>
        <w:sdtPr>
          <w:rPr>
            <w:b/>
            <w:color w:val="0070C0"/>
          </w:rPr>
          <w:id w:val="-16751863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318FA">
            <w:rPr>
              <w:rFonts w:ascii="MS Gothic" w:eastAsia="MS Gothic" w:hAnsi="MS Gothic" w:hint="eastAsia"/>
              <w:b/>
              <w:color w:val="0070C0"/>
            </w:rPr>
            <w:t>☐</w:t>
          </w:r>
        </w:sdtContent>
      </w:sdt>
      <w:permEnd w:id="1779914406"/>
      <w:r w:rsidR="008F47CC" w:rsidRPr="00A04044">
        <w:rPr>
          <w:b/>
          <w:color w:val="0070C0"/>
        </w:rPr>
        <w:t xml:space="preserve"> Residencial</w:t>
      </w:r>
      <w:r w:rsidR="00A33B3C">
        <w:rPr>
          <w:b/>
          <w:color w:val="0070C0"/>
        </w:rPr>
        <w:t xml:space="preserve">   </w:t>
      </w:r>
      <w:r w:rsidR="008F47CC" w:rsidRPr="00A04044">
        <w:rPr>
          <w:b/>
          <w:color w:val="0070C0"/>
        </w:rPr>
        <w:t xml:space="preserve"> </w:t>
      </w:r>
      <w:permStart w:id="2130453208" w:edGrp="everyone"/>
      <w:sdt>
        <w:sdtPr>
          <w:rPr>
            <w:b/>
            <w:color w:val="0070C0"/>
          </w:rPr>
          <w:id w:val="7004383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318FA">
            <w:rPr>
              <w:rFonts w:ascii="MS Gothic" w:eastAsia="MS Gothic" w:hAnsi="MS Gothic" w:hint="eastAsia"/>
              <w:b/>
              <w:color w:val="0070C0"/>
            </w:rPr>
            <w:t>☐</w:t>
          </w:r>
        </w:sdtContent>
      </w:sdt>
      <w:permEnd w:id="2130453208"/>
      <w:r w:rsidR="008F47CC" w:rsidRPr="00A04044">
        <w:rPr>
          <w:b/>
          <w:color w:val="0070C0"/>
        </w:rPr>
        <w:t xml:space="preserve"> Não residencial</w:t>
      </w:r>
      <w:r w:rsidR="008438C3">
        <w:rPr>
          <w:b/>
          <w:color w:val="0070C0"/>
        </w:rPr>
        <w:t xml:space="preserve"> </w:t>
      </w:r>
      <w:r w:rsidR="00A33B3C">
        <w:rPr>
          <w:b/>
          <w:color w:val="0070C0"/>
        </w:rPr>
        <w:t xml:space="preserve">   </w:t>
      </w:r>
      <w:r w:rsidR="008438C3">
        <w:rPr>
          <w:b/>
          <w:color w:val="0070C0"/>
        </w:rPr>
        <w:t xml:space="preserve"> </w:t>
      </w:r>
      <w:permStart w:id="196371989" w:edGrp="everyone"/>
      <w:sdt>
        <w:sdtPr>
          <w:rPr>
            <w:b/>
            <w:color w:val="0070C0"/>
          </w:rPr>
          <w:id w:val="1578783036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316308">
            <w:rPr>
              <w:rFonts w:ascii="MS Gothic" w:eastAsia="MS Gothic" w:hAnsi="MS Gothic" w:hint="eastAsia"/>
              <w:b/>
              <w:color w:val="0070C0"/>
            </w:rPr>
            <w:t>☒</w:t>
          </w:r>
        </w:sdtContent>
      </w:sdt>
      <w:permEnd w:id="196371989"/>
      <w:r w:rsidR="00A33B3C" w:rsidRPr="00A04044">
        <w:rPr>
          <w:b/>
          <w:color w:val="0070C0"/>
        </w:rPr>
        <w:t xml:space="preserve"> </w:t>
      </w:r>
      <w:r w:rsidR="00A33B3C">
        <w:rPr>
          <w:b/>
          <w:color w:val="0070C0"/>
        </w:rPr>
        <w:t xml:space="preserve">Misto </w:t>
      </w:r>
      <w:r w:rsidR="008438C3">
        <w:rPr>
          <w:b/>
          <w:color w:val="0070C0"/>
        </w:rPr>
        <w:t xml:space="preserve">  </w:t>
      </w:r>
      <w:r w:rsidR="008F47CC">
        <w:t>sito à</w:t>
      </w:r>
      <w:r w:rsidR="006609A8">
        <w:t xml:space="preserve"> </w:t>
      </w:r>
      <w:sdt>
        <w:sdtPr>
          <w:rPr>
            <w:b/>
            <w:color w:val="0070C0"/>
            <w:u w:val="single"/>
          </w:rPr>
          <w:alias w:val="Nome do logradouro, sem numeração predial"/>
          <w:tag w:val="Nome do logradouro, sem numeração predial"/>
          <w:id w:val="-422026529"/>
          <w:placeholder>
            <w:docPart w:val="0E17BF5FF2064614A98C54A3E91F8870"/>
          </w:placeholder>
          <w:showingPlcHdr/>
          <w15:color w:val="FF0000"/>
          <w:text/>
        </w:sdtPr>
        <w:sdtContent>
          <w:permStart w:id="1857965877" w:edGrp="everyone"/>
          <w:r w:rsidR="00D616DB" w:rsidRPr="00A04044">
            <w:rPr>
              <w:b/>
              <w:color w:val="0070C0"/>
              <w:u w:val="single"/>
            </w:rPr>
            <w:t>Clique aqui para digitar texto.</w:t>
          </w:r>
          <w:permEnd w:id="1857965877"/>
        </w:sdtContent>
      </w:sdt>
      <w:r w:rsidR="00D41F1D" w:rsidRPr="00D41F1D">
        <w:t>,</w:t>
      </w:r>
      <w:r w:rsidR="007318FA">
        <w:t xml:space="preserve"> </w:t>
      </w:r>
      <w:r w:rsidR="008438C3">
        <w:t xml:space="preserve">cadastrada sob a </w:t>
      </w:r>
      <w:r w:rsidR="007318FA">
        <w:t>inscrição</w:t>
      </w:r>
      <w:r w:rsidR="002C148B">
        <w:t xml:space="preserve"> imobiliária</w:t>
      </w:r>
      <w:r w:rsidR="002C148B" w:rsidRPr="00F35A7F">
        <w:t xml:space="preserve"> </w:t>
      </w:r>
      <w:sdt>
        <w:sdtPr>
          <w:rPr>
            <w:b/>
            <w:color w:val="0070C0"/>
            <w:u w:val="single"/>
          </w:rPr>
          <w:alias w:val="Inscrição imobiliária"/>
          <w:tag w:val="Inscrição imobiliária"/>
          <w:id w:val="1317693351"/>
          <w:placeholder>
            <w:docPart w:val="946506F203BD4122A75E986D1F86FD52"/>
          </w:placeholder>
          <w:showingPlcHdr/>
          <w15:color w:val="FF0000"/>
          <w:text/>
        </w:sdtPr>
        <w:sdtContent>
          <w:permStart w:id="1546397146" w:edGrp="everyone"/>
          <w:r w:rsidR="00A04044" w:rsidRPr="00A04044">
            <w:rPr>
              <w:b/>
              <w:color w:val="0070C0"/>
              <w:u w:val="single"/>
            </w:rPr>
            <w:t>Clique aqui para digitar texto.</w:t>
          </w:r>
          <w:permEnd w:id="1546397146"/>
        </w:sdtContent>
      </w:sdt>
      <w:r w:rsidR="00AA6EAD">
        <w:t>,</w:t>
      </w:r>
      <w:r w:rsidR="006609A8">
        <w:t xml:space="preserve"> </w:t>
      </w:r>
      <w:r w:rsidRPr="00F35A7F">
        <w:rPr>
          <w:b/>
        </w:rPr>
        <w:t>DECLARAMOS</w:t>
      </w:r>
      <w:r w:rsidRPr="00F35A7F">
        <w:t xml:space="preserve"> </w:t>
      </w:r>
      <w:r w:rsidR="007977BF">
        <w:t xml:space="preserve">a impraticabilidade </w:t>
      </w:r>
      <w:r w:rsidR="007977BF" w:rsidRPr="007977BF">
        <w:t>do atendimento da adaptação da edificação no tocante a</w:t>
      </w:r>
      <w:r w:rsidR="007977BF">
        <w:t xml:space="preserve">os itens abaixo relacionados, </w:t>
      </w:r>
      <w:r w:rsidR="007977BF" w:rsidRPr="007977BF">
        <w:t>conforme memorial técnico justificativo das obras propostas, nos termos do item 3.1.24 da NBR 9050 ou Norma Técnica que a suceder</w:t>
      </w:r>
      <w:r w:rsidRPr="00F35A7F">
        <w:t>:</w:t>
      </w:r>
    </w:p>
    <w:tbl>
      <w:tblPr>
        <w:tblStyle w:val="Tabelacomgrade"/>
        <w:tblW w:w="10772" w:type="dxa"/>
        <w:tblLook w:val="04A0" w:firstRow="1" w:lastRow="0" w:firstColumn="1" w:lastColumn="0" w:noHBand="0" w:noVBand="1"/>
      </w:tblPr>
      <w:tblGrid>
        <w:gridCol w:w="10772"/>
      </w:tblGrid>
      <w:tr w:rsidR="007977BF" w:rsidRPr="00305400" w14:paraId="4EBE341B" w14:textId="77777777" w:rsidTr="001D5653">
        <w:trPr>
          <w:trHeight w:hRule="exact" w:val="2802"/>
        </w:trPr>
        <w:tc>
          <w:tcPr>
            <w:tcW w:w="10772" w:type="dxa"/>
            <w:tcBorders>
              <w:bottom w:val="nil"/>
            </w:tcBorders>
          </w:tcPr>
          <w:p w14:paraId="2C08F090" w14:textId="22CD5FBD" w:rsidR="009A7FD2" w:rsidRDefault="009A7FD2" w:rsidP="00ED4088">
            <w:p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jc w:val="both"/>
            </w:pPr>
            <w:r>
              <w:t>Itens para os quais declaramos impraticabilidade de adaptação</w:t>
            </w:r>
            <w:r w:rsidR="00180713">
              <w:t xml:space="preserve"> e o motivo da impraticabilidade</w:t>
            </w:r>
            <w:r>
              <w:t>:</w:t>
            </w:r>
          </w:p>
          <w:sdt>
            <w:sdtPr>
              <w:rPr>
                <w:lang w:val="en-US"/>
              </w:rPr>
              <w:alias w:val="Itens de acessibilidade"/>
              <w:tag w:val="Itens de acessibilidade"/>
              <w:id w:val="68153617"/>
              <w:placeholder>
                <w:docPart w:val="33B4318AA30C49AABD4717A462BC7FA9"/>
              </w:placeholder>
              <w:showingPlcHdr/>
              <w15:color w:val="FF0000"/>
            </w:sdtPr>
            <w:sdtContent>
              <w:permStart w:id="1728589899" w:edGrp="everyone" w:displacedByCustomXml="prev"/>
              <w:p w14:paraId="0B112962" w14:textId="77777777" w:rsidR="007977BF" w:rsidRDefault="00841366" w:rsidP="00841366">
                <w:pPr>
                  <w:tabs>
                    <w:tab w:val="center" w:pos="1276"/>
                    <w:tab w:val="left" w:pos="1985"/>
                    <w:tab w:val="center" w:pos="3544"/>
                    <w:tab w:val="left" w:pos="4536"/>
                    <w:tab w:val="left" w:pos="5954"/>
                    <w:tab w:val="center" w:pos="8080"/>
                    <w:tab w:val="right" w:pos="10488"/>
                  </w:tabs>
                  <w:spacing w:line="276" w:lineRule="auto"/>
                  <w:jc w:val="both"/>
                  <w:rPr>
                    <w:lang w:val="en-US"/>
                  </w:rPr>
                </w:pPr>
                <w:r w:rsidRPr="00B058AF">
                  <w:rPr>
                    <w:rStyle w:val="TextodoEspaoReservado"/>
                    <w:b/>
                    <w:color w:val="0070C0"/>
                    <w:highlight w:val="yellow"/>
                    <w:u w:val="single"/>
                  </w:rPr>
                  <w:t>Clique aqui para digitar texto.</w:t>
                </w:r>
              </w:p>
              <w:permEnd w:id="1728589899" w:displacedByCustomXml="next"/>
            </w:sdtContent>
          </w:sdt>
          <w:p w14:paraId="75734FF4" w14:textId="77777777" w:rsidR="001D5653" w:rsidRDefault="001D5653" w:rsidP="001D5653">
            <w:pPr>
              <w:rPr>
                <w:lang w:val="en-US"/>
              </w:rPr>
            </w:pPr>
          </w:p>
          <w:p w14:paraId="220B7FFA" w14:textId="77777777" w:rsidR="001D5653" w:rsidRDefault="001D5653" w:rsidP="001D5653">
            <w:pPr>
              <w:rPr>
                <w:lang w:val="en-US"/>
              </w:rPr>
            </w:pPr>
          </w:p>
          <w:p w14:paraId="332E56C3" w14:textId="77777777" w:rsidR="001D5653" w:rsidRDefault="001D5653" w:rsidP="001D5653">
            <w:pPr>
              <w:rPr>
                <w:lang w:val="en-US"/>
              </w:rPr>
            </w:pPr>
          </w:p>
          <w:p w14:paraId="4825E76F" w14:textId="77777777" w:rsidR="001D5653" w:rsidRDefault="001D5653" w:rsidP="001D5653">
            <w:pPr>
              <w:rPr>
                <w:lang w:val="en-US"/>
              </w:rPr>
            </w:pPr>
          </w:p>
          <w:p w14:paraId="4E705416" w14:textId="77777777" w:rsidR="001D5653" w:rsidRDefault="001D5653" w:rsidP="001D5653">
            <w:pPr>
              <w:rPr>
                <w:lang w:val="en-US"/>
              </w:rPr>
            </w:pPr>
          </w:p>
          <w:p w14:paraId="2C2EACD4" w14:textId="77777777" w:rsidR="001D5653" w:rsidRDefault="001D5653" w:rsidP="001D5653">
            <w:pPr>
              <w:rPr>
                <w:lang w:val="en-US"/>
              </w:rPr>
            </w:pPr>
          </w:p>
          <w:p w14:paraId="138394B7" w14:textId="77777777" w:rsidR="001D5653" w:rsidRDefault="001D5653" w:rsidP="001D5653">
            <w:pPr>
              <w:rPr>
                <w:lang w:val="en-US"/>
              </w:rPr>
            </w:pPr>
          </w:p>
          <w:p w14:paraId="6E019BAD" w14:textId="2E395338" w:rsidR="001D5653" w:rsidRPr="001D5653" w:rsidRDefault="001D5653" w:rsidP="001D5653">
            <w:pPr>
              <w:rPr>
                <w:lang w:val="en-US"/>
              </w:rPr>
            </w:pPr>
          </w:p>
        </w:tc>
      </w:tr>
      <w:tr w:rsidR="006609A8" w:rsidRPr="00305400" w14:paraId="1F4D87E9" w14:textId="77777777" w:rsidTr="001D5653">
        <w:trPr>
          <w:trHeight w:hRule="exact" w:val="369"/>
        </w:trPr>
        <w:tc>
          <w:tcPr>
            <w:tcW w:w="10772" w:type="dxa"/>
            <w:tcBorders>
              <w:top w:val="nil"/>
            </w:tcBorders>
          </w:tcPr>
          <w:p w14:paraId="02695E26" w14:textId="507A8845" w:rsidR="006609A8" w:rsidRDefault="006609A8" w:rsidP="00ED4088">
            <w:p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jc w:val="both"/>
            </w:pPr>
            <w:r>
              <w:t>Declaramos que os demais quesitos pertinentes, não elencados acimas,</w:t>
            </w:r>
            <w:r w:rsidR="00143FFB">
              <w:t xml:space="preserve"> </w:t>
            </w:r>
            <w:r w:rsidR="00A33B3C">
              <w:t xml:space="preserve">foram </w:t>
            </w:r>
            <w:r>
              <w:t>atendidos integralmente.</w:t>
            </w:r>
          </w:p>
        </w:tc>
      </w:tr>
    </w:tbl>
    <w:p w14:paraId="71E1DE2D" w14:textId="77777777" w:rsidR="007977BF" w:rsidRDefault="007977BF" w:rsidP="00ED4088">
      <w:p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jc w:val="both"/>
        <w:rPr>
          <w:lang w:val="en-US"/>
        </w:rPr>
      </w:pPr>
    </w:p>
    <w:p w14:paraId="0115538C" w14:textId="6088D7B4" w:rsidR="00F35A7F" w:rsidRPr="00F35A7F" w:rsidRDefault="00F35A7F" w:rsidP="00F35A7F">
      <w:pPr>
        <w:spacing w:after="0"/>
      </w:pPr>
      <w:r w:rsidRPr="00F35A7F">
        <w:t>Sob as penas da lei, somos responsáveis pela veracidade e exatidão das informações</w:t>
      </w:r>
      <w:r>
        <w:t xml:space="preserve"> </w:t>
      </w:r>
      <w:r w:rsidRPr="00F35A7F">
        <w:t xml:space="preserve">prestadas nesta </w:t>
      </w:r>
      <w:r w:rsidR="00143FFB">
        <w:t>D</w:t>
      </w:r>
      <w:r w:rsidRPr="00F35A7F">
        <w:t>eclaração e no projeto ora apresentado.</w:t>
      </w:r>
    </w:p>
    <w:p w14:paraId="2A32C441" w14:textId="1FEDBE9C" w:rsidR="00F35A7F" w:rsidRDefault="00F35A7F" w:rsidP="00F35A7F">
      <w:pPr>
        <w:spacing w:after="0"/>
      </w:pPr>
      <w:r w:rsidRPr="00F35A7F">
        <w:t>Por ser expressão da verdade</w:t>
      </w:r>
      <w:r w:rsidR="000E51A8">
        <w:t>,</w:t>
      </w:r>
      <w:r w:rsidRPr="00F35A7F">
        <w:t xml:space="preserve"> firmamos o presente.</w:t>
      </w:r>
    </w:p>
    <w:p w14:paraId="7EB61BF1" w14:textId="2B5AF260" w:rsidR="0097799B" w:rsidRDefault="0097799B" w:rsidP="00F35A7F">
      <w:pPr>
        <w:spacing w:after="0"/>
      </w:pPr>
    </w:p>
    <w:p w14:paraId="11A35061" w14:textId="26A587AB" w:rsidR="0097799B" w:rsidRDefault="0097799B" w:rsidP="0097799B">
      <w:pPr>
        <w:spacing w:after="0"/>
      </w:pPr>
    </w:p>
    <w:p w14:paraId="414F5F99" w14:textId="77777777" w:rsidR="0097799B" w:rsidRDefault="0097799B" w:rsidP="003E482C">
      <w:pPr>
        <w:spacing w:after="0"/>
        <w:ind w:left="708" w:firstLine="708"/>
      </w:pPr>
      <w:r>
        <w:t xml:space="preserve">São Bernardo do Campo, </w:t>
      </w:r>
      <w:permStart w:id="390942181" w:edGrp="everyone"/>
      <w:r>
        <w:t xml:space="preserve">_____ </w:t>
      </w:r>
      <w:permEnd w:id="390942181"/>
      <w:r>
        <w:t xml:space="preserve">de </w:t>
      </w:r>
      <w:permStart w:id="1614091016" w:edGrp="everyone"/>
      <w:r>
        <w:t xml:space="preserve">_____________ </w:t>
      </w:r>
      <w:permEnd w:id="1614091016"/>
      <w:r>
        <w:t xml:space="preserve">de </w:t>
      </w:r>
      <w:permStart w:id="792799649" w:edGrp="everyone"/>
      <w:r>
        <w:t>_______.</w:t>
      </w:r>
      <w:permEnd w:id="792799649"/>
    </w:p>
    <w:p w14:paraId="1D133991" w14:textId="77777777" w:rsidR="0097799B" w:rsidRDefault="0097799B" w:rsidP="0097799B">
      <w:pPr>
        <w:spacing w:after="0"/>
      </w:pPr>
    </w:p>
    <w:p w14:paraId="7AA39215" w14:textId="0E9D9270" w:rsidR="0097799B" w:rsidRDefault="0097799B" w:rsidP="0097799B">
      <w:pPr>
        <w:spacing w:after="0"/>
      </w:pPr>
    </w:p>
    <w:p w14:paraId="6C970E44" w14:textId="01007329" w:rsidR="0097799B" w:rsidRDefault="0097799B" w:rsidP="0097799B">
      <w:pPr>
        <w:spacing w:after="0"/>
      </w:pPr>
    </w:p>
    <w:p w14:paraId="094E988E" w14:textId="77777777" w:rsidR="00555146" w:rsidRDefault="00555146" w:rsidP="0097799B">
      <w:pPr>
        <w:spacing w:after="0"/>
      </w:pPr>
    </w:p>
    <w:p w14:paraId="70283AD8" w14:textId="77777777" w:rsidR="0097799B" w:rsidRDefault="0097799B" w:rsidP="0097799B">
      <w:pPr>
        <w:spacing w:after="0"/>
      </w:pPr>
      <w:r>
        <w:t>________________________________</w:t>
      </w:r>
    </w:p>
    <w:p w14:paraId="52665D30" w14:textId="77777777" w:rsidR="0097799B" w:rsidRDefault="0097799B" w:rsidP="0097799B">
      <w:pPr>
        <w:spacing w:after="0"/>
      </w:pPr>
      <w:r>
        <w:t>Proprietário</w:t>
      </w:r>
    </w:p>
    <w:p w14:paraId="3C11E9DB" w14:textId="77777777" w:rsidR="0097799B" w:rsidRDefault="0097799B" w:rsidP="0097799B">
      <w:pPr>
        <w:spacing w:after="0"/>
      </w:pPr>
      <w:r>
        <w:t xml:space="preserve">Nome  </w:t>
      </w:r>
      <w:permStart w:id="656150312" w:edGrp="everyone"/>
      <w:r>
        <w:t xml:space="preserve">                                                         </w:t>
      </w:r>
      <w:permEnd w:id="656150312"/>
    </w:p>
    <w:p w14:paraId="16455439" w14:textId="77777777" w:rsidR="0097799B" w:rsidRDefault="0097799B" w:rsidP="0097799B">
      <w:pPr>
        <w:spacing w:after="0"/>
      </w:pPr>
      <w:r>
        <w:t xml:space="preserve">CPF  </w:t>
      </w:r>
      <w:permStart w:id="1574446174" w:edGrp="everyone"/>
      <w:r>
        <w:t xml:space="preserve">                                                             </w:t>
      </w:r>
      <w:permEnd w:id="1574446174"/>
    </w:p>
    <w:p w14:paraId="7CBCC421" w14:textId="77777777" w:rsidR="0097799B" w:rsidRDefault="0097799B" w:rsidP="0097799B">
      <w:pPr>
        <w:spacing w:after="0"/>
      </w:pPr>
    </w:p>
    <w:p w14:paraId="70BD1362" w14:textId="320A9B4D" w:rsidR="0097799B" w:rsidRDefault="0097799B" w:rsidP="0097799B">
      <w:pPr>
        <w:spacing w:after="0"/>
      </w:pPr>
    </w:p>
    <w:p w14:paraId="5BF4AA7E" w14:textId="543D9597" w:rsidR="00555146" w:rsidRDefault="00555146" w:rsidP="0097799B">
      <w:pPr>
        <w:spacing w:after="0"/>
      </w:pPr>
    </w:p>
    <w:p w14:paraId="59A09852" w14:textId="77777777" w:rsidR="00555146" w:rsidRDefault="00555146" w:rsidP="0097799B">
      <w:pPr>
        <w:spacing w:after="0"/>
      </w:pPr>
    </w:p>
    <w:p w14:paraId="209D77F0" w14:textId="77777777" w:rsidR="0097799B" w:rsidRDefault="0097799B" w:rsidP="0097799B">
      <w:pPr>
        <w:spacing w:after="0"/>
      </w:pPr>
      <w:r>
        <w:t>________________________________</w:t>
      </w:r>
    </w:p>
    <w:p w14:paraId="540EE3DD" w14:textId="153F2211" w:rsidR="0097799B" w:rsidRDefault="0097799B" w:rsidP="0097799B">
      <w:pPr>
        <w:spacing w:after="0"/>
      </w:pPr>
      <w:r>
        <w:t xml:space="preserve">Responsável Técnico </w:t>
      </w:r>
    </w:p>
    <w:p w14:paraId="5A487F88" w14:textId="77777777" w:rsidR="0097799B" w:rsidRDefault="0097799B" w:rsidP="0097799B">
      <w:pPr>
        <w:spacing w:after="0"/>
      </w:pPr>
      <w:r>
        <w:t xml:space="preserve">Nome  </w:t>
      </w:r>
      <w:permStart w:id="1068590404" w:edGrp="everyone"/>
      <w:r>
        <w:t xml:space="preserve">                                                         </w:t>
      </w:r>
      <w:permEnd w:id="1068590404"/>
    </w:p>
    <w:p w14:paraId="2A5173FA" w14:textId="77777777" w:rsidR="0097799B" w:rsidRDefault="0097799B" w:rsidP="0097799B">
      <w:pPr>
        <w:spacing w:after="0"/>
      </w:pPr>
      <w:r>
        <w:t xml:space="preserve">CAU/CREA  </w:t>
      </w:r>
      <w:permStart w:id="1381570419" w:edGrp="everyone"/>
      <w:r>
        <w:t xml:space="preserve">                                                 </w:t>
      </w:r>
      <w:permEnd w:id="1381570419"/>
    </w:p>
    <w:p w14:paraId="11DB030F" w14:textId="161E4A28" w:rsidR="0097799B" w:rsidRDefault="0097799B" w:rsidP="0097799B">
      <w:pPr>
        <w:spacing w:after="0"/>
      </w:pPr>
      <w:r>
        <w:t xml:space="preserve">RRT/ART </w:t>
      </w:r>
      <w:permStart w:id="1998350045" w:edGrp="everyone"/>
      <w:r>
        <w:t xml:space="preserve">                                                     </w:t>
      </w:r>
      <w:permEnd w:id="1998350045"/>
    </w:p>
    <w:sectPr w:rsidR="0097799B" w:rsidSect="00555146">
      <w:footerReference w:type="default" r:id="rId8"/>
      <w:type w:val="continuous"/>
      <w:pgSz w:w="11906" w:h="16838"/>
      <w:pgMar w:top="567" w:right="709" w:bottom="567" w:left="709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442C1A" w14:textId="77777777" w:rsidR="002F42F0" w:rsidRDefault="002F42F0" w:rsidP="00F9492B">
      <w:pPr>
        <w:spacing w:after="0" w:line="240" w:lineRule="auto"/>
      </w:pPr>
      <w:r>
        <w:separator/>
      </w:r>
    </w:p>
  </w:endnote>
  <w:endnote w:type="continuationSeparator" w:id="0">
    <w:p w14:paraId="64A49516" w14:textId="77777777" w:rsidR="002F42F0" w:rsidRDefault="002F42F0" w:rsidP="00F949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B174E" w14:textId="3B2D3890" w:rsidR="00F074E3" w:rsidRPr="001D5653" w:rsidRDefault="00376E7C" w:rsidP="00F074E3">
    <w:pPr>
      <w:pStyle w:val="Rodap"/>
      <w:rPr>
        <w:sz w:val="20"/>
        <w:szCs w:val="20"/>
      </w:rPr>
    </w:pPr>
    <w:r w:rsidRPr="001D5653">
      <w:rPr>
        <w:sz w:val="20"/>
        <w:szCs w:val="20"/>
      </w:rPr>
      <w:t xml:space="preserve">Ver. </w:t>
    </w:r>
    <w:r w:rsidR="001D5653">
      <w:rPr>
        <w:sz w:val="20"/>
        <w:szCs w:val="20"/>
      </w:rPr>
      <w:t>06</w:t>
    </w:r>
    <w:r w:rsidRPr="001D5653">
      <w:rPr>
        <w:sz w:val="20"/>
        <w:szCs w:val="20"/>
      </w:rPr>
      <w:t>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7FC3CC" w14:textId="77777777" w:rsidR="002F42F0" w:rsidRDefault="002F42F0" w:rsidP="00F9492B">
      <w:pPr>
        <w:spacing w:after="0" w:line="240" w:lineRule="auto"/>
      </w:pPr>
      <w:r>
        <w:separator/>
      </w:r>
    </w:p>
  </w:footnote>
  <w:footnote w:type="continuationSeparator" w:id="0">
    <w:p w14:paraId="178D4587" w14:textId="77777777" w:rsidR="002F42F0" w:rsidRDefault="002F42F0" w:rsidP="00F949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59743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2iedep0OkikuPuXcrTIxIjJggJ/pAb4RGQtyaVw+hle9fSuR0lxvoHWkhyE2HVLH+Lxn6YzeKTmz17I1B3BJ7Q==" w:salt="5bb4+vVlm9VCcGb3J6ckv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DF6"/>
    <w:rsid w:val="00027BBD"/>
    <w:rsid w:val="000867F1"/>
    <w:rsid w:val="00094D15"/>
    <w:rsid w:val="000B4944"/>
    <w:rsid w:val="000E51A8"/>
    <w:rsid w:val="001074D0"/>
    <w:rsid w:val="00136289"/>
    <w:rsid w:val="00143FFB"/>
    <w:rsid w:val="00180713"/>
    <w:rsid w:val="001C1C67"/>
    <w:rsid w:val="001D2761"/>
    <w:rsid w:val="001D5653"/>
    <w:rsid w:val="001E79D9"/>
    <w:rsid w:val="002368CE"/>
    <w:rsid w:val="0028499B"/>
    <w:rsid w:val="002A527C"/>
    <w:rsid w:val="002C148B"/>
    <w:rsid w:val="002F42F0"/>
    <w:rsid w:val="00305400"/>
    <w:rsid w:val="00316308"/>
    <w:rsid w:val="00353996"/>
    <w:rsid w:val="00360F57"/>
    <w:rsid w:val="00376E7C"/>
    <w:rsid w:val="003E482C"/>
    <w:rsid w:val="003E77E9"/>
    <w:rsid w:val="004774F9"/>
    <w:rsid w:val="004822F7"/>
    <w:rsid w:val="004A7DF6"/>
    <w:rsid w:val="004C4D36"/>
    <w:rsid w:val="005003C9"/>
    <w:rsid w:val="00521CE2"/>
    <w:rsid w:val="00555146"/>
    <w:rsid w:val="005A7708"/>
    <w:rsid w:val="006609A8"/>
    <w:rsid w:val="006865E8"/>
    <w:rsid w:val="006D27AC"/>
    <w:rsid w:val="007318FA"/>
    <w:rsid w:val="00761ABA"/>
    <w:rsid w:val="00764DB9"/>
    <w:rsid w:val="007977BF"/>
    <w:rsid w:val="007B0234"/>
    <w:rsid w:val="007D3380"/>
    <w:rsid w:val="007E3FA7"/>
    <w:rsid w:val="007F7CB1"/>
    <w:rsid w:val="008274B1"/>
    <w:rsid w:val="00841366"/>
    <w:rsid w:val="008438C3"/>
    <w:rsid w:val="008F47CC"/>
    <w:rsid w:val="00912395"/>
    <w:rsid w:val="00931BAD"/>
    <w:rsid w:val="0097799B"/>
    <w:rsid w:val="009A7FD2"/>
    <w:rsid w:val="00A04044"/>
    <w:rsid w:val="00A207E1"/>
    <w:rsid w:val="00A316A5"/>
    <w:rsid w:val="00A33B3C"/>
    <w:rsid w:val="00A40158"/>
    <w:rsid w:val="00A465F4"/>
    <w:rsid w:val="00A511D0"/>
    <w:rsid w:val="00A62B81"/>
    <w:rsid w:val="00AA6EAD"/>
    <w:rsid w:val="00AE472E"/>
    <w:rsid w:val="00AF12F5"/>
    <w:rsid w:val="00B058AF"/>
    <w:rsid w:val="00B456F8"/>
    <w:rsid w:val="00B5111B"/>
    <w:rsid w:val="00B94C1D"/>
    <w:rsid w:val="00BA7AD8"/>
    <w:rsid w:val="00BF1D0A"/>
    <w:rsid w:val="00C212D7"/>
    <w:rsid w:val="00D1127B"/>
    <w:rsid w:val="00D41F1D"/>
    <w:rsid w:val="00D616DB"/>
    <w:rsid w:val="00D74F3A"/>
    <w:rsid w:val="00D9076F"/>
    <w:rsid w:val="00DD48A7"/>
    <w:rsid w:val="00E01A34"/>
    <w:rsid w:val="00E0215F"/>
    <w:rsid w:val="00E12779"/>
    <w:rsid w:val="00E54C47"/>
    <w:rsid w:val="00EA19DB"/>
    <w:rsid w:val="00ED4088"/>
    <w:rsid w:val="00EF5030"/>
    <w:rsid w:val="00F028D2"/>
    <w:rsid w:val="00F074E3"/>
    <w:rsid w:val="00F129EF"/>
    <w:rsid w:val="00F26C32"/>
    <w:rsid w:val="00F35A7F"/>
    <w:rsid w:val="00F424B7"/>
    <w:rsid w:val="00F60FD3"/>
    <w:rsid w:val="00F84CF6"/>
    <w:rsid w:val="00F9492B"/>
    <w:rsid w:val="00FA2F0B"/>
    <w:rsid w:val="00FE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B1AC74"/>
  <w15:chartTrackingRefBased/>
  <w15:docId w15:val="{EADD58A3-90AE-4D86-BC2F-6898A0FE3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F35A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B45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456F8"/>
    <w:rPr>
      <w:rFonts w:ascii="Segoe UI" w:hAnsi="Segoe UI" w:cs="Segoe UI"/>
      <w:sz w:val="18"/>
      <w:szCs w:val="18"/>
    </w:rPr>
  </w:style>
  <w:style w:type="character" w:styleId="TextodoEspaoReservado">
    <w:name w:val="Placeholder Text"/>
    <w:basedOn w:val="Fontepargpadro"/>
    <w:uiPriority w:val="99"/>
    <w:semiHidden/>
    <w:rsid w:val="008F47CC"/>
    <w:rPr>
      <w:color w:val="808080"/>
    </w:rPr>
  </w:style>
  <w:style w:type="paragraph" w:styleId="PargrafodaLista">
    <w:name w:val="List Paragraph"/>
    <w:basedOn w:val="Normal"/>
    <w:uiPriority w:val="34"/>
    <w:qFormat/>
    <w:rsid w:val="009A7FD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F9492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9492B"/>
  </w:style>
  <w:style w:type="paragraph" w:styleId="Rodap">
    <w:name w:val="footer"/>
    <w:basedOn w:val="Normal"/>
    <w:link w:val="RodapChar"/>
    <w:uiPriority w:val="99"/>
    <w:unhideWhenUsed/>
    <w:rsid w:val="00F9492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949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7759\Downloads\Declara&#231;&#227;o%20de%20Impraticabilidade%20Modelo%203.4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E17BF5FF2064614A98C54A3E91F887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6A414BA-2EB3-493D-B213-3F630A8E3BA1}"/>
      </w:docPartPr>
      <w:docPartBody>
        <w:p w:rsidR="005B24CC" w:rsidRDefault="0042705A">
          <w:pPr>
            <w:pStyle w:val="0E17BF5FF2064614A98C54A3E91F8870"/>
          </w:pPr>
          <w:r w:rsidRPr="007977BF">
            <w:rPr>
              <w:rStyle w:val="TextodoEspaoReservado"/>
              <w:u w:val="single"/>
            </w:rPr>
            <w:t>Clique aqui para digitar texto.</w:t>
          </w:r>
        </w:p>
      </w:docPartBody>
    </w:docPart>
    <w:docPart>
      <w:docPartPr>
        <w:name w:val="946506F203BD4122A75E986D1F86FD5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B68B254-E7C3-427E-B5DC-548BC27C5863}"/>
      </w:docPartPr>
      <w:docPartBody>
        <w:p w:rsidR="005B24CC" w:rsidRDefault="0042705A">
          <w:pPr>
            <w:pStyle w:val="946506F203BD4122A75E986D1F86FD52"/>
          </w:pPr>
          <w:r w:rsidRPr="00B43B28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33B4318AA30C49AABD4717A462BC7FA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B2518B2-ACFD-4C61-8AC0-00D17A47077E}"/>
      </w:docPartPr>
      <w:docPartBody>
        <w:p w:rsidR="005B24CC" w:rsidRDefault="0042705A">
          <w:pPr>
            <w:pStyle w:val="33B4318AA30C49AABD4717A462BC7FA9"/>
          </w:pPr>
          <w:r w:rsidRPr="003934EC">
            <w:rPr>
              <w:rStyle w:val="TextodoEspaoReservado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05A"/>
    <w:rsid w:val="000F2BDF"/>
    <w:rsid w:val="001914CA"/>
    <w:rsid w:val="00261614"/>
    <w:rsid w:val="002E7220"/>
    <w:rsid w:val="0042705A"/>
    <w:rsid w:val="005B24CC"/>
    <w:rsid w:val="00620C28"/>
    <w:rsid w:val="008041D4"/>
    <w:rsid w:val="0080709B"/>
    <w:rsid w:val="00E0478D"/>
    <w:rsid w:val="00E43A1E"/>
    <w:rsid w:val="00F80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Pr>
      <w:color w:val="808080"/>
    </w:rPr>
  </w:style>
  <w:style w:type="paragraph" w:customStyle="1" w:styleId="0E17BF5FF2064614A98C54A3E91F8870">
    <w:name w:val="0E17BF5FF2064614A98C54A3E91F8870"/>
  </w:style>
  <w:style w:type="paragraph" w:customStyle="1" w:styleId="946506F203BD4122A75E986D1F86FD52">
    <w:name w:val="946506F203BD4122A75E986D1F86FD52"/>
  </w:style>
  <w:style w:type="paragraph" w:customStyle="1" w:styleId="33B4318AA30C49AABD4717A462BC7FA9">
    <w:name w:val="33B4318AA30C49AABD4717A462BC7FA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E7BE05-B30F-4427-9682-81C5BEC62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Declaração de Impraticabilidade Modelo 3.4</Template>
  <TotalTime>30</TotalTime>
  <Pages>1</Pages>
  <Words>317</Words>
  <Characters>1716</Characters>
  <Application>Microsoft Office Word</Application>
  <DocSecurity>8</DocSecurity>
  <Lines>14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Rodrigo Stuchi de Almeida</dc:creator>
  <cp:keywords/>
  <dc:description/>
  <cp:lastModifiedBy>Rodrigo Stuchi de Almeida</cp:lastModifiedBy>
  <cp:revision>14</cp:revision>
  <cp:lastPrinted>2019-12-19T14:24:00Z</cp:lastPrinted>
  <dcterms:created xsi:type="dcterms:W3CDTF">2022-05-25T11:41:00Z</dcterms:created>
  <dcterms:modified xsi:type="dcterms:W3CDTF">2023-06-28T18:25:00Z</dcterms:modified>
</cp:coreProperties>
</file>